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77831" w14:textId="77777777" w:rsidR="00F06EA4" w:rsidRDefault="00836DDE" w:rsidP="00836DDE">
      <w:pPr>
        <w:tabs>
          <w:tab w:val="clear" w:pos="5387"/>
          <w:tab w:val="clear" w:pos="7938"/>
          <w:tab w:val="left" w:pos="2580"/>
        </w:tabs>
      </w:pPr>
      <w:r>
        <w:tab/>
      </w:r>
    </w:p>
    <w:tbl>
      <w:tblPr>
        <w:tblW w:w="9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3897"/>
      </w:tblGrid>
      <w:tr w:rsidR="000B20D8" w14:paraId="6994C422" w14:textId="77777777" w:rsidTr="00920BF2">
        <w:trPr>
          <w:trHeight w:hRule="exact" w:val="1701"/>
        </w:trPr>
        <w:tc>
          <w:tcPr>
            <w:tcW w:w="5529" w:type="dxa"/>
          </w:tcPr>
          <w:p w14:paraId="4A9ABDA7" w14:textId="77777777" w:rsidR="000B20D8" w:rsidRDefault="00B94F36" w:rsidP="00E6168A">
            <w:r>
              <w:t xml:space="preserve">Katrineholm </w:t>
            </w:r>
            <w:r w:rsidR="00E45735">
              <w:fldChar w:fldCharType="begin"/>
            </w:r>
            <w:r w:rsidR="00E45735">
              <w:instrText xml:space="preserve"> CREATEDATE \@ "d MMMM yyyy" </w:instrText>
            </w:r>
            <w:r w:rsidR="00E45735">
              <w:fldChar w:fldCharType="separate"/>
            </w:r>
            <w:r w:rsidR="0047139C">
              <w:rPr>
                <w:noProof/>
              </w:rPr>
              <w:t>26 maj 2025</w:t>
            </w:r>
            <w:r w:rsidR="00E45735">
              <w:rPr>
                <w:noProof/>
              </w:rPr>
              <w:fldChar w:fldCharType="end"/>
            </w:r>
          </w:p>
        </w:tc>
        <w:tc>
          <w:tcPr>
            <w:tcW w:w="3897" w:type="dxa"/>
          </w:tcPr>
          <w:p w14:paraId="2D6A7EF2" w14:textId="77777777" w:rsidR="000B20D8" w:rsidRDefault="0055779F" w:rsidP="00A553BE">
            <w:pPr>
              <w:pStyle w:val="Adress"/>
            </w:pPr>
            <w:r>
              <w:t xml:space="preserve">Klicka här för att lägga till </w:t>
            </w:r>
            <w:r w:rsidR="00B96B43">
              <w:t>mottagare</w:t>
            </w:r>
            <w:r w:rsidR="00BF0B44">
              <w:fldChar w:fldCharType="begin"/>
            </w:r>
            <w:r w:rsidR="000B20D8">
              <w:instrText xml:space="preserve">  </w:instrText>
            </w:r>
            <w:r w:rsidR="00BF0B44">
              <w:fldChar w:fldCharType="end"/>
            </w:r>
          </w:p>
        </w:tc>
      </w:tr>
    </w:tbl>
    <w:p w14:paraId="0B352B5D" w14:textId="6C016C9C" w:rsidR="0059366A" w:rsidRPr="0047139C" w:rsidRDefault="0047139C" w:rsidP="0047139C">
      <w:pPr>
        <w:rPr>
          <w:sz w:val="28"/>
          <w:szCs w:val="28"/>
        </w:rPr>
      </w:pPr>
      <w:r w:rsidRPr="0047139C">
        <w:rPr>
          <w:b/>
          <w:bCs/>
          <w:sz w:val="28"/>
          <w:szCs w:val="28"/>
        </w:rPr>
        <w:t xml:space="preserve">Ledningsförnyelse nära din fastighet </w:t>
      </w:r>
      <w:r>
        <w:rPr>
          <w:b/>
          <w:bCs/>
          <w:sz w:val="28"/>
          <w:szCs w:val="28"/>
        </w:rPr>
        <w:br/>
      </w:r>
      <w:r w:rsidRPr="0047139C">
        <w:rPr>
          <w:b/>
          <w:bCs/>
          <w:sz w:val="28"/>
          <w:szCs w:val="28"/>
        </w:rPr>
        <w:t>– Ängsvägen</w:t>
      </w:r>
      <w:r>
        <w:rPr>
          <w:b/>
          <w:bCs/>
          <w:sz w:val="28"/>
          <w:szCs w:val="28"/>
        </w:rPr>
        <w:t xml:space="preserve"> och </w:t>
      </w:r>
      <w:proofErr w:type="spellStart"/>
      <w:r w:rsidRPr="0047139C">
        <w:rPr>
          <w:b/>
          <w:bCs/>
          <w:sz w:val="28"/>
          <w:szCs w:val="28"/>
        </w:rPr>
        <w:t>Tvärstigen</w:t>
      </w:r>
      <w:proofErr w:type="spellEnd"/>
      <w:r w:rsidRPr="0047139C">
        <w:rPr>
          <w:b/>
          <w:bCs/>
          <w:sz w:val="28"/>
          <w:szCs w:val="28"/>
        </w:rPr>
        <w:t>, spillvattenledning</w:t>
      </w:r>
    </w:p>
    <w:p w14:paraId="11CD4E8D" w14:textId="162B82DF" w:rsidR="00026E12" w:rsidRDefault="00026E12" w:rsidP="00026E12"/>
    <w:p w14:paraId="10B972B8" w14:textId="2F0F4B16" w:rsidR="0047139C" w:rsidRPr="0047139C" w:rsidRDefault="0047139C" w:rsidP="0047139C">
      <w:r w:rsidRPr="0047139C">
        <w:t xml:space="preserve">Med anledning av </w:t>
      </w:r>
      <w:r>
        <w:t xml:space="preserve">föråldrat </w:t>
      </w:r>
      <w:r w:rsidRPr="0047139C">
        <w:t xml:space="preserve">skick på spillvattenledningen i området Ängsvägen och </w:t>
      </w:r>
      <w:proofErr w:type="spellStart"/>
      <w:r w:rsidRPr="0047139C">
        <w:t>Tvärstigen</w:t>
      </w:r>
      <w:proofErr w:type="spellEnd"/>
      <w:r w:rsidRPr="0047139C">
        <w:t xml:space="preserve"> i Katrineholms kommun kommer Sörmland Vatten att utföra arbete för att byta ut ledningen inom projekt Ängsvägen och </w:t>
      </w:r>
      <w:proofErr w:type="spellStart"/>
      <w:r w:rsidRPr="0047139C">
        <w:t>Tvärstigen</w:t>
      </w:r>
      <w:proofErr w:type="spellEnd"/>
      <w:r w:rsidRPr="0047139C">
        <w:t>, spillvattenledning.</w:t>
      </w:r>
    </w:p>
    <w:p w14:paraId="493AD828" w14:textId="77777777" w:rsidR="0047139C" w:rsidRDefault="0047139C" w:rsidP="0047139C">
      <w:pPr>
        <w:rPr>
          <w:b/>
          <w:bCs/>
        </w:rPr>
      </w:pPr>
    </w:p>
    <w:p w14:paraId="3572B26B" w14:textId="3033AB2E" w:rsidR="0047139C" w:rsidRPr="0047139C" w:rsidRDefault="0047139C" w:rsidP="0047139C">
      <w:r w:rsidRPr="0047139C">
        <w:t>Projektet är uppdelat i två etapper:</w:t>
      </w:r>
    </w:p>
    <w:p w14:paraId="0C3387D8" w14:textId="77777777" w:rsidR="0047139C" w:rsidRPr="0047139C" w:rsidRDefault="0047139C" w:rsidP="0047139C">
      <w:pPr>
        <w:numPr>
          <w:ilvl w:val="0"/>
          <w:numId w:val="2"/>
        </w:numPr>
      </w:pPr>
      <w:r w:rsidRPr="0047139C">
        <w:t>Etapp 1: Preliminär byggstart är andra veckan i juni.</w:t>
      </w:r>
    </w:p>
    <w:p w14:paraId="2FEF1C32" w14:textId="77777777" w:rsidR="0047139C" w:rsidRPr="0047139C" w:rsidRDefault="0047139C" w:rsidP="0047139C">
      <w:pPr>
        <w:numPr>
          <w:ilvl w:val="0"/>
          <w:numId w:val="2"/>
        </w:numPr>
      </w:pPr>
      <w:r w:rsidRPr="0047139C">
        <w:t>Etapp 2: Fortsättning av arbetet planeras att genomföras under hösten 2025.</w:t>
      </w:r>
    </w:p>
    <w:p w14:paraId="086545CE" w14:textId="77777777" w:rsidR="0047139C" w:rsidRDefault="0047139C" w:rsidP="0047139C">
      <w:pPr>
        <w:rPr>
          <w:b/>
          <w:bCs/>
        </w:rPr>
      </w:pPr>
    </w:p>
    <w:p w14:paraId="031982E2" w14:textId="05181834" w:rsidR="0047139C" w:rsidRPr="0047139C" w:rsidRDefault="0047139C" w:rsidP="0047139C">
      <w:r w:rsidRPr="0047139C">
        <w:rPr>
          <w:b/>
          <w:bCs/>
        </w:rPr>
        <w:t>Så kan det påverka dig</w:t>
      </w:r>
    </w:p>
    <w:p w14:paraId="04BECDFB" w14:textId="77777777" w:rsidR="0047139C" w:rsidRPr="0047139C" w:rsidRDefault="0047139C" w:rsidP="0047139C">
      <w:r w:rsidRPr="0047139C">
        <w:t>Inom kort börjar vi med att gräva och byta ut ledningen. Arbetet kan även påverka gatan utanför och därmed innebära tillfällig påverkan i din närmiljö. Vårt mål är alltid att minimera störningar för dig som fastighetsägare. Vid behov återställer vi marken till ursprungligt skick så långt det är möjligt efter avslutat arbete.</w:t>
      </w:r>
    </w:p>
    <w:p w14:paraId="190F901B" w14:textId="77777777" w:rsidR="0047139C" w:rsidRDefault="0047139C" w:rsidP="0047139C"/>
    <w:p w14:paraId="26F0BA4E" w14:textId="59658723" w:rsidR="0047139C" w:rsidRPr="0047139C" w:rsidRDefault="0047139C" w:rsidP="0047139C">
      <w:r w:rsidRPr="0047139C">
        <w:t>Vi vill att du känner dig trygg genom hela processen och kommer att kontakta dig inom kort för att diskutera nästa steg. Tveka inte att höra av dig med eventuella frågor.</w:t>
      </w:r>
      <w:r w:rsidR="001F03B5">
        <w:t xml:space="preserve"> Kontakta k</w:t>
      </w:r>
      <w:r w:rsidR="001F03B5" w:rsidRPr="0047139C">
        <w:t>undservice</w:t>
      </w:r>
      <w:r w:rsidR="001F03B5">
        <w:t xml:space="preserve"> på </w:t>
      </w:r>
      <w:proofErr w:type="gramStart"/>
      <w:r w:rsidR="001F03B5" w:rsidRPr="0047139C">
        <w:t>0150-800</w:t>
      </w:r>
      <w:r w:rsidR="001F03B5">
        <w:t> </w:t>
      </w:r>
      <w:r w:rsidR="001F03B5" w:rsidRPr="0047139C">
        <w:t>100</w:t>
      </w:r>
      <w:proofErr w:type="gramEnd"/>
      <w:r w:rsidR="001F03B5">
        <w:t>.</w:t>
      </w:r>
    </w:p>
    <w:p w14:paraId="324F66F7" w14:textId="77777777" w:rsidR="0047139C" w:rsidRDefault="0047139C" w:rsidP="0047139C"/>
    <w:p w14:paraId="791BF437" w14:textId="26FE2162" w:rsidR="0047139C" w:rsidRDefault="0047139C" w:rsidP="0047139C">
      <w:r w:rsidRPr="0047139C">
        <w:t>Du kan läsa mer om våra pågående projekt på </w:t>
      </w:r>
      <w:hyperlink r:id="rId10" w:tooltip="https://sormlandvatten.se/" w:history="1">
        <w:r w:rsidRPr="0047139C">
          <w:rPr>
            <w:rStyle w:val="Hyperlnk"/>
          </w:rPr>
          <w:t>sormlandvatten.se</w:t>
        </w:r>
      </w:hyperlink>
      <w:r w:rsidRPr="0047139C">
        <w:t>.</w:t>
      </w:r>
      <w:r>
        <w:t xml:space="preserve"> </w:t>
      </w:r>
      <w:r>
        <w:br/>
      </w:r>
    </w:p>
    <w:p w14:paraId="5F5813EB" w14:textId="77777777" w:rsidR="0047139C" w:rsidRDefault="0047139C" w:rsidP="0047139C">
      <w:pPr>
        <w:rPr>
          <w:b/>
          <w:bCs/>
        </w:rPr>
      </w:pPr>
      <w:r w:rsidRPr="0047139C">
        <w:t>Med vänliga hälsningar,</w:t>
      </w:r>
      <w:r w:rsidRPr="0047139C">
        <w:br/>
      </w:r>
    </w:p>
    <w:p w14:paraId="24EAF84E" w14:textId="4074E3E8" w:rsidR="0047139C" w:rsidRPr="0047139C" w:rsidRDefault="0047139C" w:rsidP="0047139C">
      <w:r w:rsidRPr="0047139C">
        <w:t>Sörmland Vatten</w:t>
      </w:r>
    </w:p>
    <w:p w14:paraId="5C2D54CD" w14:textId="38B6F3DF" w:rsidR="0047139C" w:rsidRPr="0047139C" w:rsidRDefault="0047139C" w:rsidP="0047139C">
      <w:r w:rsidRPr="0047139C">
        <w:rPr>
          <w:i/>
          <w:iCs/>
        </w:rPr>
        <w:t>Shafaq Alabada, projektledare</w:t>
      </w:r>
    </w:p>
    <w:sectPr w:rsidR="0047139C" w:rsidRPr="0047139C" w:rsidSect="00836DDE">
      <w:headerReference w:type="default" r:id="rId11"/>
      <w:footerReference w:type="default" r:id="rId12"/>
      <w:headerReference w:type="first" r:id="rId13"/>
      <w:footerReference w:type="first" r:id="rId14"/>
      <w:pgSz w:w="11907" w:h="16840" w:code="9"/>
      <w:pgMar w:top="2836" w:right="1418" w:bottom="2835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F5D591" w14:textId="77777777" w:rsidR="0047139C" w:rsidRDefault="0047139C">
      <w:r>
        <w:separator/>
      </w:r>
    </w:p>
  </w:endnote>
  <w:endnote w:type="continuationSeparator" w:id="0">
    <w:p w14:paraId="46EFF80A" w14:textId="77777777" w:rsidR="0047139C" w:rsidRDefault="004713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BBF2C2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675CA59C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684A4728" w14:textId="77777777" w:rsidR="00EA592D" w:rsidRPr="00EA592D" w:rsidRDefault="007959A8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>Sörmland Vatten och Avfall AB</w:t>
    </w:r>
    <w:r>
      <w:rPr>
        <w:rFonts w:cs="Arial"/>
        <w:sz w:val="16"/>
      </w:rPr>
      <w:tab/>
    </w:r>
    <w:proofErr w:type="spellStart"/>
    <w:r w:rsidR="00913CBE" w:rsidRPr="00EA592D">
      <w:rPr>
        <w:rFonts w:cs="Arial"/>
        <w:sz w:val="16"/>
      </w:rPr>
      <w:t>Orgnr</w:t>
    </w:r>
    <w:proofErr w:type="spellEnd"/>
    <w:r w:rsidR="00913CBE">
      <w:rPr>
        <w:rFonts w:cs="Arial"/>
        <w:sz w:val="16"/>
      </w:rPr>
      <w:t>:</w:t>
    </w:r>
    <w:r w:rsidR="00913CBE" w:rsidRPr="00EA592D">
      <w:rPr>
        <w:rFonts w:cs="Arial"/>
        <w:sz w:val="16"/>
      </w:rPr>
      <w:t xml:space="preserve"> </w:t>
    </w:r>
    <w:proofErr w:type="gramStart"/>
    <w:r w:rsidR="00913CBE">
      <w:rPr>
        <w:rFonts w:cs="Arial"/>
        <w:sz w:val="16"/>
      </w:rPr>
      <w:t>556742</w:t>
    </w:r>
    <w:r>
      <w:rPr>
        <w:rFonts w:cs="Arial"/>
        <w:sz w:val="16"/>
      </w:rPr>
      <w:t>-9302</w:t>
    </w:r>
    <w:proofErr w:type="gramEnd"/>
    <w:r>
      <w:rPr>
        <w:rFonts w:cs="Arial"/>
        <w:sz w:val="16"/>
      </w:rPr>
      <w:tab/>
    </w:r>
    <w:r w:rsidR="00EA592D" w:rsidRPr="00EA592D">
      <w:rPr>
        <w:rFonts w:cs="Arial"/>
        <w:sz w:val="16"/>
      </w:rPr>
      <w:t>Telefon</w:t>
    </w:r>
    <w:r w:rsidR="00913CBE">
      <w:rPr>
        <w:rFonts w:cs="Arial"/>
        <w:sz w:val="16"/>
      </w:rPr>
      <w:t xml:space="preserve">: </w:t>
    </w:r>
    <w:r w:rsidR="00EA592D" w:rsidRPr="00EA592D">
      <w:rPr>
        <w:rFonts w:cs="Arial"/>
        <w:sz w:val="16"/>
      </w:rPr>
      <w:t>0150-800 100</w:t>
    </w:r>
  </w:p>
  <w:p w14:paraId="0498C28B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Vingåkersvägen 18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Regnr för moms</w:t>
    </w:r>
    <w:r w:rsidR="00913CBE">
      <w:rPr>
        <w:rFonts w:cs="Arial"/>
        <w:sz w:val="16"/>
      </w:rPr>
      <w:t>:</w:t>
    </w:r>
    <w:r w:rsidRPr="00EA592D">
      <w:rPr>
        <w:rFonts w:cs="Arial"/>
        <w:sz w:val="16"/>
      </w:rPr>
      <w:t xml:space="preserve"> SE556742930201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E-post: </w:t>
    </w:r>
    <w:r w:rsidR="001B44BE" w:rsidRPr="00913CBE">
      <w:rPr>
        <w:rFonts w:cs="Arial"/>
        <w:sz w:val="16"/>
      </w:rPr>
      <w:t>kundservice@sormlandvatten.se</w:t>
    </w:r>
    <w:r w:rsidRPr="00EA592D">
      <w:fldChar w:fldCharType="begin"/>
    </w:r>
    <w:r w:rsidRPr="00EA592D">
      <w:instrText xml:space="preserve"> USERADDRESS   \* MERGEFORMAT </w:instrText>
    </w:r>
    <w:r w:rsidRPr="00EA592D">
      <w:fldChar w:fldCharType="end"/>
    </w:r>
  </w:p>
  <w:p w14:paraId="736C0F62" w14:textId="77777777" w:rsidR="00913CBE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641 51 Katrineholm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Företaget innehar F-skattebevis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Webb: </w:t>
    </w:r>
    <w:r w:rsidR="001B44BE" w:rsidRPr="00EA592D">
      <w:rPr>
        <w:rFonts w:cs="Arial"/>
        <w:sz w:val="16"/>
      </w:rPr>
      <w:t>www.sormlandvatten.se</w:t>
    </w:r>
  </w:p>
  <w:p w14:paraId="139707FC" w14:textId="77777777" w:rsidR="00EA592D" w:rsidRPr="00EA592D" w:rsidRDefault="00913CBE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 w:rsidRPr="00EA592D">
      <w:rPr>
        <w:rFonts w:cs="Arial"/>
        <w:sz w:val="16"/>
      </w:rPr>
      <w:t>Styrelsens säte: Katrineholm</w:t>
    </w:r>
    <w:r>
      <w:rPr>
        <w:rFonts w:cs="Arial"/>
        <w:sz w:val="16"/>
      </w:rPr>
      <w:tab/>
    </w:r>
  </w:p>
  <w:p w14:paraId="2419F8E2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136DC1A2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C95BC4" w14:textId="77777777" w:rsidR="00F156C4" w:rsidRDefault="00F156C4" w:rsidP="00C740F3">
    <w:pPr>
      <w:pStyle w:val="Sidfot"/>
    </w:pPr>
  </w:p>
  <w:p w14:paraId="10D269B0" w14:textId="77777777" w:rsidR="00F156C4" w:rsidRDefault="00F156C4" w:rsidP="00C740F3">
    <w:pPr>
      <w:pStyle w:val="Sidfot"/>
    </w:pPr>
  </w:p>
  <w:p w14:paraId="732D4599" w14:textId="77777777" w:rsidR="00F156C4" w:rsidRPr="00E85BA2" w:rsidRDefault="00F156C4" w:rsidP="00C740F3">
    <w:pPr>
      <w:pStyle w:val="Sidfot"/>
    </w:pPr>
  </w:p>
  <w:p w14:paraId="2AD3F56C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207AE702" w14:textId="77777777" w:rsidR="00FD4CA5" w:rsidRPr="00A553BE" w:rsidRDefault="00FD4CA5" w:rsidP="00C740F3">
    <w:pPr>
      <w:pStyle w:val="Sidfot"/>
      <w:rPr>
        <w:lang w:val="sv-SE"/>
      </w:rPr>
    </w:pPr>
  </w:p>
  <w:p w14:paraId="25FD091A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proofErr w:type="spellStart"/>
    <w:r w:rsidR="00F156C4" w:rsidRPr="00A553BE">
      <w:rPr>
        <w:lang w:val="sv-SE"/>
      </w:rPr>
      <w:t>Orgnr</w:t>
    </w:r>
    <w:proofErr w:type="spellEnd"/>
    <w:r w:rsidR="00F156C4" w:rsidRPr="00A553BE">
      <w:rPr>
        <w:lang w:val="sv-SE"/>
      </w:rPr>
      <w:t xml:space="preserve"> </w:t>
    </w:r>
    <w:proofErr w:type="gramStart"/>
    <w:r w:rsidRPr="00A553BE">
      <w:rPr>
        <w:lang w:val="sv-SE"/>
      </w:rPr>
      <w:t>556742-9302</w:t>
    </w:r>
    <w:proofErr w:type="gramEnd"/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7752E7F5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4299A714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1BAB7486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1BA1EC62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967DD4" w14:textId="77777777" w:rsidR="0047139C" w:rsidRDefault="0047139C">
      <w:r>
        <w:separator/>
      </w:r>
    </w:p>
  </w:footnote>
  <w:footnote w:type="continuationSeparator" w:id="0">
    <w:p w14:paraId="08374608" w14:textId="77777777" w:rsidR="0047139C" w:rsidRDefault="004713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D8768" w14:textId="77777777" w:rsidR="00662723" w:rsidRDefault="00753633" w:rsidP="00836DDE">
    <w:pPr>
      <w:pStyle w:val="Sidhuvud"/>
      <w:ind w:left="-851"/>
      <w:jc w:val="both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B308FD" wp14:editId="5DF13289">
          <wp:simplePos x="0" y="0"/>
          <wp:positionH relativeFrom="column">
            <wp:posOffset>-13335</wp:posOffset>
          </wp:positionH>
          <wp:positionV relativeFrom="paragraph">
            <wp:posOffset>0</wp:posOffset>
          </wp:positionV>
          <wp:extent cx="2494280" cy="36322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804" y="20392"/>
              <wp:lineTo x="21446" y="16993"/>
              <wp:lineTo x="21446" y="6797"/>
              <wp:lineTo x="3134" y="0"/>
              <wp:lineTo x="165" y="0"/>
            </wp:wrapPolygon>
          </wp:wrapTight>
          <wp:docPr id="75" name="Bildobjekt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280" cy="363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6DDE">
      <w:t xml:space="preserve">  </w:t>
    </w:r>
  </w:p>
  <w:p w14:paraId="0E80A2A3" w14:textId="77777777" w:rsidR="00836DDE" w:rsidRDefault="00836DDE" w:rsidP="00836DDE">
    <w:pPr>
      <w:pStyle w:val="Sidhuvud"/>
      <w:ind w:left="-851"/>
      <w:jc w:val="both"/>
    </w:pPr>
  </w:p>
  <w:p w14:paraId="77EBF272" w14:textId="77777777" w:rsidR="00836DDE" w:rsidRDefault="00836DDE" w:rsidP="00836DDE">
    <w:pPr>
      <w:pStyle w:val="Sidhuvud"/>
      <w:ind w:left="-851"/>
      <w:jc w:val="both"/>
    </w:pPr>
  </w:p>
  <w:p w14:paraId="31C0F833" w14:textId="77777777" w:rsidR="00836DDE" w:rsidRDefault="00836DDE" w:rsidP="0047139C">
    <w:pPr>
      <w:pStyle w:val="Sidhuvud"/>
      <w:ind w:left="709"/>
    </w:pPr>
    <w:r>
      <w:t xml:space="preserve">Sörmland Vatten och </w:t>
    </w:r>
    <w:r w:rsidR="00031FBA">
      <w:t>A</w:t>
    </w:r>
    <w:r>
      <w:t>vfall AB</w:t>
    </w:r>
    <w:r>
      <w:br/>
      <w:t xml:space="preserve">Vingåkersvägen 18, 641 </w:t>
    </w:r>
    <w:r w:rsidR="00422B62">
      <w:t>51</w:t>
    </w:r>
    <w:r>
      <w:t xml:space="preserve"> Katrineholm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D7BCFB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3B79BCBB" w14:textId="65102064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653350">
      <w:rPr>
        <w:noProof/>
      </w:rPr>
      <w:t>2025-05-27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7959A8">
      <w:fldChar w:fldCharType="begin"/>
    </w:r>
    <w:r w:rsidR="007959A8">
      <w:instrText xml:space="preserve"> NUMPAGES  \* LOWER </w:instrText>
    </w:r>
    <w:r w:rsidR="007959A8">
      <w:fldChar w:fldCharType="separate"/>
    </w:r>
    <w:r w:rsidR="007959A8">
      <w:rPr>
        <w:noProof/>
      </w:rPr>
      <w:t>1</w:t>
    </w:r>
    <w:r w:rsidR="007959A8">
      <w:rPr>
        <w:noProof/>
      </w:rPr>
      <w:fldChar w:fldCharType="end"/>
    </w:r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D3ACA"/>
    <w:multiLevelType w:val="multilevel"/>
    <w:tmpl w:val="0BCAC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0A65CB"/>
    <w:multiLevelType w:val="multilevel"/>
    <w:tmpl w:val="F2EE4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29284890">
    <w:abstractNumId w:val="1"/>
  </w:num>
  <w:num w:numId="2" w16cid:durableId="1875843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39C"/>
    <w:rsid w:val="0002699C"/>
    <w:rsid w:val="00026E12"/>
    <w:rsid w:val="00031FBA"/>
    <w:rsid w:val="000840E8"/>
    <w:rsid w:val="00086144"/>
    <w:rsid w:val="000B20D8"/>
    <w:rsid w:val="000B5C7F"/>
    <w:rsid w:val="001761AF"/>
    <w:rsid w:val="00180236"/>
    <w:rsid w:val="001927EA"/>
    <w:rsid w:val="001B2156"/>
    <w:rsid w:val="001B44BE"/>
    <w:rsid w:val="001C3151"/>
    <w:rsid w:val="001F03B5"/>
    <w:rsid w:val="0022066A"/>
    <w:rsid w:val="00224A12"/>
    <w:rsid w:val="0024591B"/>
    <w:rsid w:val="00246216"/>
    <w:rsid w:val="00262A89"/>
    <w:rsid w:val="00280D2C"/>
    <w:rsid w:val="002C343F"/>
    <w:rsid w:val="002C6A6A"/>
    <w:rsid w:val="002F6EBD"/>
    <w:rsid w:val="00305CBD"/>
    <w:rsid w:val="00337729"/>
    <w:rsid w:val="00384353"/>
    <w:rsid w:val="00387932"/>
    <w:rsid w:val="003B0B44"/>
    <w:rsid w:val="003D3CDE"/>
    <w:rsid w:val="003D43E6"/>
    <w:rsid w:val="004160A6"/>
    <w:rsid w:val="00422B62"/>
    <w:rsid w:val="00424DA6"/>
    <w:rsid w:val="004378A0"/>
    <w:rsid w:val="00466259"/>
    <w:rsid w:val="0047139C"/>
    <w:rsid w:val="00475BD4"/>
    <w:rsid w:val="004839A8"/>
    <w:rsid w:val="00495E08"/>
    <w:rsid w:val="004A4745"/>
    <w:rsid w:val="004E10A6"/>
    <w:rsid w:val="004E6647"/>
    <w:rsid w:val="004F69BB"/>
    <w:rsid w:val="00531E63"/>
    <w:rsid w:val="005443D5"/>
    <w:rsid w:val="0055779F"/>
    <w:rsid w:val="00574B1B"/>
    <w:rsid w:val="00575FF7"/>
    <w:rsid w:val="00590246"/>
    <w:rsid w:val="0059366A"/>
    <w:rsid w:val="005B54FC"/>
    <w:rsid w:val="00616FCE"/>
    <w:rsid w:val="00653350"/>
    <w:rsid w:val="00662723"/>
    <w:rsid w:val="006631CC"/>
    <w:rsid w:val="006731FC"/>
    <w:rsid w:val="0068117F"/>
    <w:rsid w:val="0068435E"/>
    <w:rsid w:val="0069750A"/>
    <w:rsid w:val="006A393A"/>
    <w:rsid w:val="006E2E9C"/>
    <w:rsid w:val="006F3E3C"/>
    <w:rsid w:val="00715DF3"/>
    <w:rsid w:val="007265D8"/>
    <w:rsid w:val="00753633"/>
    <w:rsid w:val="00780311"/>
    <w:rsid w:val="007807EC"/>
    <w:rsid w:val="00781537"/>
    <w:rsid w:val="007959A8"/>
    <w:rsid w:val="007A44A0"/>
    <w:rsid w:val="007C1BE2"/>
    <w:rsid w:val="00811896"/>
    <w:rsid w:val="00812C7F"/>
    <w:rsid w:val="00813711"/>
    <w:rsid w:val="008141A9"/>
    <w:rsid w:val="00836DDE"/>
    <w:rsid w:val="00840101"/>
    <w:rsid w:val="00846D36"/>
    <w:rsid w:val="008471E6"/>
    <w:rsid w:val="0085021D"/>
    <w:rsid w:val="00852C89"/>
    <w:rsid w:val="008664A3"/>
    <w:rsid w:val="008914E5"/>
    <w:rsid w:val="00894E75"/>
    <w:rsid w:val="008B0929"/>
    <w:rsid w:val="008B0A20"/>
    <w:rsid w:val="008E1353"/>
    <w:rsid w:val="00903CC1"/>
    <w:rsid w:val="009062B6"/>
    <w:rsid w:val="00913CBE"/>
    <w:rsid w:val="00920BF2"/>
    <w:rsid w:val="00946C53"/>
    <w:rsid w:val="00980B29"/>
    <w:rsid w:val="009B04ED"/>
    <w:rsid w:val="009C3175"/>
    <w:rsid w:val="009C4664"/>
    <w:rsid w:val="009D53E5"/>
    <w:rsid w:val="009D6152"/>
    <w:rsid w:val="009E6F5C"/>
    <w:rsid w:val="00A04EF5"/>
    <w:rsid w:val="00A07FF6"/>
    <w:rsid w:val="00A25024"/>
    <w:rsid w:val="00A274C2"/>
    <w:rsid w:val="00A44817"/>
    <w:rsid w:val="00A52474"/>
    <w:rsid w:val="00A553BE"/>
    <w:rsid w:val="00A617E7"/>
    <w:rsid w:val="00AA199C"/>
    <w:rsid w:val="00AE27B2"/>
    <w:rsid w:val="00B01058"/>
    <w:rsid w:val="00B06684"/>
    <w:rsid w:val="00B2552E"/>
    <w:rsid w:val="00B55E67"/>
    <w:rsid w:val="00B87226"/>
    <w:rsid w:val="00B94F36"/>
    <w:rsid w:val="00B96B43"/>
    <w:rsid w:val="00BA6E75"/>
    <w:rsid w:val="00BA76E4"/>
    <w:rsid w:val="00BB235A"/>
    <w:rsid w:val="00BF0B44"/>
    <w:rsid w:val="00C0381B"/>
    <w:rsid w:val="00C202E7"/>
    <w:rsid w:val="00C51EEF"/>
    <w:rsid w:val="00C532E0"/>
    <w:rsid w:val="00C740F3"/>
    <w:rsid w:val="00C8701D"/>
    <w:rsid w:val="00CA6EB3"/>
    <w:rsid w:val="00CB0C12"/>
    <w:rsid w:val="00CB5E10"/>
    <w:rsid w:val="00CC7ED0"/>
    <w:rsid w:val="00CD6A38"/>
    <w:rsid w:val="00CF3A34"/>
    <w:rsid w:val="00D102CD"/>
    <w:rsid w:val="00D20899"/>
    <w:rsid w:val="00D256EB"/>
    <w:rsid w:val="00D30678"/>
    <w:rsid w:val="00D37FA2"/>
    <w:rsid w:val="00D55C52"/>
    <w:rsid w:val="00D57351"/>
    <w:rsid w:val="00D61784"/>
    <w:rsid w:val="00D92765"/>
    <w:rsid w:val="00D976AF"/>
    <w:rsid w:val="00D97CD3"/>
    <w:rsid w:val="00DB5883"/>
    <w:rsid w:val="00DE5EFF"/>
    <w:rsid w:val="00E05124"/>
    <w:rsid w:val="00E45735"/>
    <w:rsid w:val="00E6168A"/>
    <w:rsid w:val="00E85BA2"/>
    <w:rsid w:val="00E94B58"/>
    <w:rsid w:val="00EA592D"/>
    <w:rsid w:val="00EF0DF7"/>
    <w:rsid w:val="00F06EA4"/>
    <w:rsid w:val="00F156C4"/>
    <w:rsid w:val="00F40051"/>
    <w:rsid w:val="00F67B4F"/>
    <w:rsid w:val="00FA1661"/>
    <w:rsid w:val="00FD4CA5"/>
    <w:rsid w:val="00FF2C2C"/>
    <w:rsid w:val="00FF3BAC"/>
    <w:rsid w:val="00FF78EF"/>
    <w:rsid w:val="00FF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FD4BF3D"/>
  <w15:docId w15:val="{7D74A2B2-4FD7-4315-9C79-131978870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semiHidden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character" w:styleId="Olstomnmnande">
    <w:name w:val="Unresolved Mention"/>
    <w:basedOn w:val="Standardstycketeckensnitt"/>
    <w:uiPriority w:val="99"/>
    <w:semiHidden/>
    <w:unhideWhenUsed/>
    <w:rsid w:val="004713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6986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2279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347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5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832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6218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507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822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785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4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92408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104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6256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331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225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5665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23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045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7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eur02.safelinks.protection.outlook.com/?url=https%3A%2F%2Fsormlandvatten.se%2F&amp;data=05%7C02%7CHenric.Rudin%40sormlandvatten.se%7C3cb3057ed1b8491aaa2c08dd9c53ec9e%7C82cd3a33a19c4cbab5a57cf589d77e85%7C0%7C0%7C638838606458410624%7CUnknown%7CTWFpbGZsb3d8eyJFbXB0eU1hcGkiOnRydWUsIlYiOiIwLjAuMDAwMCIsIlAiOiJXaW4zMiIsIkFOIjoiTWFpbCIsIldUIjoyfQ%3D%3D%7C0%7C%7C%7C&amp;sdata=jxdSeGCn4%2FVJZ2l4b0tdKRALudXrKex7dRGPM%2FKYQMk%3D&amp;reserved=0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mall%20med%20returadress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Brevmall med returadress</Template>
  <TotalTime>1</TotalTime>
  <Pages>1</Pages>
  <Words>188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Henric Rudin</dc:creator>
  <cp:lastModifiedBy>Jenny Wallander</cp:lastModifiedBy>
  <cp:revision>2</cp:revision>
  <cp:lastPrinted>2018-03-21T13:20:00Z</cp:lastPrinted>
  <dcterms:created xsi:type="dcterms:W3CDTF">2025-05-27T09:28:00Z</dcterms:created>
  <dcterms:modified xsi:type="dcterms:W3CDTF">2025-05-27T09:28:00Z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